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A9" w:rsidRPr="00844EA9" w:rsidRDefault="00CA6769" w:rsidP="00844EA9">
      <w:pPr>
        <w:spacing w:after="200"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page_4_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28700" cy="87630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A9" w:rsidRDefault="00844EA9" w:rsidP="00844EA9">
      <w:pPr>
        <w:spacing w:line="252" w:lineRule="auto"/>
        <w:rPr>
          <w:rFonts w:ascii="Times New Roman" w:hAnsi="Times New Roman"/>
          <w:sz w:val="28"/>
          <w:szCs w:val="28"/>
        </w:rPr>
      </w:pPr>
    </w:p>
    <w:p w:rsidR="00844EA9" w:rsidRDefault="00844EA9" w:rsidP="00844EA9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ГОСУДАРСТВЕННОЕ БЮДЖЕТНОЕ ОБЩЕОБРАЗОВАТЕЛЬНОЕ УЧРЕЖДЕНИЕ «УРЗУФСКАЯ ШКОЛА МАНГУШСКОГО </w:t>
      </w:r>
    </w:p>
    <w:p w:rsidR="00844EA9" w:rsidRDefault="00844EA9" w:rsidP="00844EA9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МУНИЦИПАЛЬНОГО ОКРУГА» </w:t>
      </w:r>
    </w:p>
    <w:p w:rsidR="00844EA9" w:rsidRDefault="00844EA9" w:rsidP="00844EA9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ДОНЕЦКОЙ НАРОДНОЙ РЕСПУБЛИКИ </w:t>
      </w:r>
    </w:p>
    <w:p w:rsidR="00844EA9" w:rsidRDefault="00844EA9" w:rsidP="00844EA9">
      <w:pPr>
        <w:tabs>
          <w:tab w:val="left" w:pos="6383"/>
        </w:tabs>
        <w:spacing w:line="276" w:lineRule="auto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287455, Донецкая Народная Республика, м.о. Мангушский, с. Урзуф, ул. Школьная, 7</w:t>
      </w:r>
    </w:p>
    <w:p w:rsidR="00844EA9" w:rsidRDefault="00844EA9" w:rsidP="00844EA9">
      <w:pPr>
        <w:tabs>
          <w:tab w:val="left" w:pos="-1985"/>
          <w:tab w:val="left" w:pos="4962"/>
          <w:tab w:val="left" w:pos="6383"/>
        </w:tabs>
        <w:spacing w:line="276" w:lineRule="auto"/>
        <w:jc w:val="center"/>
        <w:rPr>
          <w:rFonts w:eastAsia="Times New Roman"/>
        </w:rPr>
      </w:pPr>
      <w:proofErr w:type="spellStart"/>
      <w:r>
        <w:rPr>
          <w:rFonts w:ascii="Times New Roman" w:eastAsia="Times New Roman" w:hAnsi="Times New Roman"/>
        </w:rPr>
        <w:t>е-mail:</w:t>
      </w:r>
      <w:r w:rsidRPr="0050250F">
        <w:rPr>
          <w:rFonts w:ascii="Times New Roman" w:eastAsia="Times New Roman" w:hAnsi="Times New Roman"/>
          <w:b/>
          <w:color w:val="000080"/>
          <w:u w:val="single"/>
        </w:rPr>
        <w:t>urzufschool@mail</w:t>
      </w:r>
      <w:proofErr w:type="spellEnd"/>
      <w:r w:rsidRPr="0050250F">
        <w:rPr>
          <w:rFonts w:ascii="Times New Roman" w:eastAsia="Times New Roman" w:hAnsi="Times New Roman"/>
          <w:b/>
          <w:color w:val="000080"/>
          <w:u w:val="single"/>
        </w:rPr>
        <w:t>.</w:t>
      </w:r>
      <w:proofErr w:type="spellStart"/>
      <w:r w:rsidRPr="0050250F">
        <w:rPr>
          <w:rFonts w:ascii="Times New Roman" w:eastAsia="Times New Roman" w:hAnsi="Times New Roman"/>
          <w:b/>
          <w:color w:val="000080"/>
          <w:u w:val="single"/>
          <w:lang w:val="en-US"/>
        </w:rPr>
        <w:t>ru</w:t>
      </w:r>
      <w:proofErr w:type="spellEnd"/>
      <w:r w:rsidR="0050250F">
        <w:rPr>
          <w:rFonts w:ascii="Times New Roman" w:eastAsia="Times New Roman" w:hAnsi="Times New Roman"/>
          <w:b/>
          <w:i/>
          <w:color w:val="000080"/>
          <w:u w:val="single"/>
          <w:lang w:val="en-US"/>
        </w:rPr>
        <w:t xml:space="preserve"> </w:t>
      </w:r>
      <w:r>
        <w:rPr>
          <w:rFonts w:ascii="Times New Roman" w:eastAsia="Times New Roman" w:hAnsi="Times New Roman"/>
          <w:color w:val="000000"/>
        </w:rPr>
        <w:t>Идентификационный код  9305004574</w:t>
      </w:r>
    </w:p>
    <w:tbl>
      <w:tblPr>
        <w:tblW w:w="0" w:type="auto"/>
        <w:tblInd w:w="48" w:type="dxa"/>
        <w:tblBorders>
          <w:top w:val="single" w:sz="4" w:space="0" w:color="auto"/>
        </w:tblBorders>
        <w:tblLook w:val="04A0"/>
      </w:tblPr>
      <w:tblGrid>
        <w:gridCol w:w="9514"/>
      </w:tblGrid>
      <w:tr w:rsidR="00844EA9" w:rsidTr="008E5615">
        <w:trPr>
          <w:trHeight w:val="79"/>
        </w:trPr>
        <w:tc>
          <w:tcPr>
            <w:tcW w:w="95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4EA9" w:rsidRDefault="00844EA9" w:rsidP="008E561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844EA9" w:rsidRDefault="00844EA9" w:rsidP="00FE1800">
      <w:pPr>
        <w:widowControl w:val="0"/>
        <w:spacing w:line="240" w:lineRule="auto"/>
        <w:ind w:right="-20"/>
        <w:jc w:val="center"/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</w:pPr>
    </w:p>
    <w:p w:rsidR="00844EA9" w:rsidRDefault="00844EA9" w:rsidP="00844EA9">
      <w:pPr>
        <w:widowControl w:val="0"/>
        <w:spacing w:line="240" w:lineRule="auto"/>
        <w:ind w:right="-20"/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</w:pPr>
      <w:bookmarkStart w:id="1" w:name="_GoBack"/>
      <w:bookmarkEnd w:id="1"/>
    </w:p>
    <w:p w:rsidR="00844EA9" w:rsidRDefault="00844EA9" w:rsidP="00FE1800">
      <w:pPr>
        <w:widowControl w:val="0"/>
        <w:spacing w:line="240" w:lineRule="auto"/>
        <w:ind w:right="-20"/>
        <w:jc w:val="center"/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</w:pPr>
    </w:p>
    <w:p w:rsidR="009C2FFA" w:rsidRPr="00FE1800" w:rsidRDefault="007F036B" w:rsidP="0050250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Е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Ж</w:t>
      </w:r>
      <w:r w:rsidRPr="00FE1800">
        <w:rPr>
          <w:rFonts w:ascii="Times New Roman" w:eastAsia="OFPXQ+TimesNewRomanPSMT" w:hAnsi="Times New Roman" w:cs="Times New Roman"/>
          <w:color w:val="000000"/>
          <w:spacing w:val="3"/>
          <w:sz w:val="28"/>
          <w:szCs w:val="28"/>
        </w:rPr>
        <w:t>И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М</w:t>
      </w:r>
      <w:r w:rsidR="0050250F">
        <w:rPr>
          <w:rFonts w:ascii="Times New Roman" w:eastAsia="OFPXQ+TimesNewRomanPSMT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РА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Б</w:t>
      </w:r>
      <w:r w:rsidRPr="00FE1800">
        <w:rPr>
          <w:rFonts w:ascii="Times New Roman" w:eastAsia="OFPXQ+TimesNewRomanPSMT" w:hAnsi="Times New Roman" w:cs="Times New Roman"/>
          <w:color w:val="000000"/>
          <w:spacing w:val="1"/>
          <w:sz w:val="28"/>
          <w:szCs w:val="28"/>
        </w:rPr>
        <w:t>О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ТЫ</w:t>
      </w:r>
      <w:r w:rsidR="0050250F">
        <w:rPr>
          <w:rFonts w:ascii="Times New Roman" w:eastAsia="OFPXQ+TimesNewRomanPSMT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К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О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Л</w:t>
      </w:r>
      <w:r w:rsidRPr="00FE1800">
        <w:rPr>
          <w:rFonts w:ascii="Times New Roman" w:eastAsia="OFPXQ+TimesNewRomanPSMT" w:hAnsi="Times New Roman" w:cs="Times New Roman"/>
          <w:color w:val="000000"/>
          <w:spacing w:val="6"/>
          <w:sz w:val="28"/>
          <w:szCs w:val="28"/>
        </w:rPr>
        <w:t>Ь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НО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О</w:t>
      </w:r>
      <w:r w:rsidR="0050250F">
        <w:rPr>
          <w:rFonts w:ascii="Times New Roman" w:eastAsia="OFPXQ+TimesNewRomanPSMT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Т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Е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А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Т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А</w:t>
      </w:r>
    </w:p>
    <w:p w:rsidR="009C2FFA" w:rsidRPr="00FE1800" w:rsidRDefault="009C2FFA" w:rsidP="0050250F">
      <w:pPr>
        <w:spacing w:after="42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CA6769" w:rsidP="0050250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>«ПАРАДИЗ</w:t>
      </w:r>
      <w:r w:rsidR="00536AA6" w:rsidRPr="00FE1800"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>»</w:t>
      </w:r>
    </w:p>
    <w:p w:rsidR="00536AA6" w:rsidRPr="00FE1800" w:rsidRDefault="00536AA6" w:rsidP="00FE1800">
      <w:pPr>
        <w:widowControl w:val="0"/>
        <w:spacing w:line="240" w:lineRule="auto"/>
        <w:ind w:left="831" w:right="-20"/>
        <w:jc w:val="center"/>
        <w:rPr>
          <w:rFonts w:ascii="Times New Roman" w:eastAsia="OFPXQ+TimesNewRomanPSMT" w:hAnsi="Times New Roman" w:cs="Times New Roman"/>
          <w:color w:val="000000"/>
          <w:sz w:val="28"/>
          <w:szCs w:val="28"/>
        </w:rPr>
      </w:pPr>
    </w:p>
    <w:p w:rsidR="009C2FFA" w:rsidRPr="00FE1800" w:rsidRDefault="007F036B" w:rsidP="0050250F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на</w:t>
      </w:r>
      <w:r w:rsidR="0050250F">
        <w:rPr>
          <w:rFonts w:ascii="Times New Roman" w:eastAsia="OFPXQ+TimesNewRomanPSMT" w:hAnsi="Times New Roman" w:cs="Times New Roman"/>
          <w:color w:val="000000"/>
          <w:sz w:val="28"/>
          <w:szCs w:val="28"/>
          <w:lang w:val="en-US"/>
        </w:rPr>
        <w:t xml:space="preserve"> </w:t>
      </w:r>
      <w:r w:rsidR="00844EA9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2024</w:t>
      </w:r>
      <w:r w:rsidRPr="00FE1800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-</w:t>
      </w:r>
      <w:r w:rsidR="00844EA9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2025</w:t>
      </w:r>
      <w:r w:rsidR="0050250F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  <w:lang w:val="en-US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учеб</w:t>
      </w:r>
      <w:r w:rsidRPr="00FE1800">
        <w:rPr>
          <w:rFonts w:ascii="Times New Roman" w:eastAsia="OFPXQ+TimesNewRomanPSMT" w:hAnsi="Times New Roman" w:cs="Times New Roman"/>
          <w:color w:val="000000"/>
          <w:w w:val="99"/>
          <w:sz w:val="28"/>
          <w:szCs w:val="28"/>
        </w:rPr>
        <w:t>н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ы</w:t>
      </w:r>
      <w:r w:rsidRPr="00FE1800">
        <w:rPr>
          <w:rFonts w:ascii="Times New Roman" w:eastAsia="OFPXQ+TimesNewRomanPSMT" w:hAnsi="Times New Roman" w:cs="Times New Roman"/>
          <w:color w:val="000000"/>
          <w:w w:val="99"/>
          <w:sz w:val="28"/>
          <w:szCs w:val="28"/>
        </w:rPr>
        <w:t>й</w:t>
      </w:r>
      <w:r w:rsidR="0050250F">
        <w:rPr>
          <w:rFonts w:ascii="Times New Roman" w:eastAsia="OFPXQ+TimesNewRomanPSMT" w:hAnsi="Times New Roman" w:cs="Times New Roman"/>
          <w:color w:val="000000"/>
          <w:w w:val="99"/>
          <w:sz w:val="28"/>
          <w:szCs w:val="28"/>
          <w:lang w:val="en-US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од</w:t>
      </w:r>
    </w:p>
    <w:p w:rsidR="009C2FFA" w:rsidRPr="00FE1800" w:rsidRDefault="009C2FFA" w:rsidP="00FE180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9C2FFA" w:rsidP="00FE180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97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764"/>
        <w:gridCol w:w="2217"/>
        <w:gridCol w:w="3508"/>
      </w:tblGrid>
      <w:tr w:rsidR="0050250F" w:rsidRPr="00FE1800" w:rsidTr="0050250F">
        <w:trPr>
          <w:cantSplit/>
          <w:trHeight w:hRule="exact" w:val="575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50250F" w:rsidRDefault="0050250F" w:rsidP="0050250F">
            <w:pPr>
              <w:widowControl w:val="0"/>
              <w:spacing w:before="54" w:line="240" w:lineRule="auto"/>
              <w:ind w:left="585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Ре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-4"/>
                <w:w w:val="99"/>
                <w:sz w:val="28"/>
                <w:szCs w:val="28"/>
              </w:rPr>
              <w:t>ж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им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  <w:lang w:val="en-US"/>
              </w:rPr>
              <w:t xml:space="preserve"> 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3"/>
                <w:w w:val="99"/>
                <w:sz w:val="28"/>
                <w:szCs w:val="28"/>
              </w:rPr>
              <w:t>р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або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т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50250F" w:rsidRDefault="0050250F" w:rsidP="0050250F">
            <w:pPr>
              <w:widowControl w:val="0"/>
              <w:spacing w:before="49" w:line="240" w:lineRule="auto"/>
              <w:ind w:left="75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В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4"/>
                <w:w w:val="99"/>
                <w:sz w:val="28"/>
                <w:szCs w:val="28"/>
              </w:rPr>
              <w:t>р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м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я</w:t>
            </w:r>
          </w:p>
          <w:p w:rsidR="0050250F" w:rsidRPr="0050250F" w:rsidRDefault="0050250F" w:rsidP="0050250F">
            <w:pPr>
              <w:spacing w:after="29" w:line="240" w:lineRule="exact"/>
              <w:ind w:left="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0250F" w:rsidRPr="0050250F" w:rsidRDefault="0050250F" w:rsidP="0050250F">
            <w:pPr>
              <w:widowControl w:val="0"/>
              <w:spacing w:line="240" w:lineRule="auto"/>
              <w:ind w:left="75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50250F" w:rsidRDefault="0050250F" w:rsidP="0050250F">
            <w:pPr>
              <w:widowControl w:val="0"/>
              <w:spacing w:line="240" w:lineRule="auto"/>
              <w:ind w:left="758" w:right="-2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М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1"/>
                <w:sz w:val="28"/>
                <w:szCs w:val="28"/>
              </w:rPr>
              <w:t>е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-2"/>
                <w:sz w:val="28"/>
                <w:szCs w:val="28"/>
              </w:rPr>
              <w:t>с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т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1"/>
                <w:sz w:val="28"/>
                <w:szCs w:val="28"/>
              </w:rPr>
              <w:t>п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1"/>
                <w:sz w:val="28"/>
                <w:szCs w:val="28"/>
              </w:rPr>
              <w:t>ове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pacing w:val="-2"/>
                <w:sz w:val="28"/>
                <w:szCs w:val="28"/>
              </w:rPr>
              <w:t>д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w w:val="99"/>
                <w:sz w:val="28"/>
                <w:szCs w:val="28"/>
              </w:rPr>
              <w:t>ни</w:t>
            </w:r>
            <w:r w:rsidRPr="0050250F">
              <w:rPr>
                <w:rFonts w:ascii="Times New Roman" w:eastAsia="OFPXQ+TimesNewRomanPSMT" w:hAnsi="Times New Roman" w:cs="Times New Roman"/>
                <w:b/>
                <w:color w:val="000000"/>
                <w:sz w:val="28"/>
                <w:szCs w:val="28"/>
              </w:rPr>
              <w:t>я</w:t>
            </w:r>
          </w:p>
        </w:tc>
      </w:tr>
      <w:tr w:rsidR="0050250F" w:rsidRPr="00FE1800" w:rsidTr="0050250F">
        <w:trPr>
          <w:cantSplit/>
          <w:trHeight w:hRule="exact" w:val="578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88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49" w:line="240" w:lineRule="auto"/>
              <w:ind w:left="75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13.10-15.45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line="240" w:lineRule="auto"/>
              <w:ind w:left="268" w:right="-20"/>
              <w:jc w:val="center"/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50250F" w:rsidRPr="00FE1800" w:rsidTr="0050250F">
        <w:trPr>
          <w:cantSplit/>
          <w:trHeight w:hRule="exact" w:val="594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88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50250F" w:rsidRDefault="0050250F" w:rsidP="0050250F">
            <w:pPr>
              <w:widowControl w:val="0"/>
              <w:spacing w:line="240" w:lineRule="auto"/>
              <w:ind w:left="75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13.10 -15.45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68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50250F" w:rsidRPr="00FE1800" w:rsidTr="0050250F">
        <w:trPr>
          <w:cantSplit/>
          <w:trHeight w:hRule="exact" w:val="526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88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Default="0050250F" w:rsidP="0050250F">
            <w:pPr>
              <w:widowControl w:val="0"/>
              <w:spacing w:line="240" w:lineRule="auto"/>
              <w:ind w:left="75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13.10-16.40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68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50250F" w:rsidRPr="00FE1800" w:rsidTr="0050250F">
        <w:trPr>
          <w:cantSplit/>
          <w:trHeight w:hRule="exact" w:val="562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88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Default="0050250F" w:rsidP="0050250F">
            <w:pPr>
              <w:widowControl w:val="0"/>
              <w:spacing w:line="240" w:lineRule="auto"/>
              <w:ind w:left="75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16.00-16.45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68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50250F" w:rsidRPr="00FE1800" w:rsidTr="0050250F">
        <w:trPr>
          <w:cantSplit/>
          <w:trHeight w:hRule="exact" w:val="61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88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2"/>
                <w:sz w:val="28"/>
                <w:szCs w:val="28"/>
              </w:rPr>
              <w:t>Пятница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50250F" w:rsidRDefault="0050250F" w:rsidP="0050250F">
            <w:pPr>
              <w:spacing w:after="29" w:line="240" w:lineRule="exact"/>
              <w:ind w:left="7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14.05-15.45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250F" w:rsidRPr="00FE1800" w:rsidRDefault="0050250F" w:rsidP="0050250F">
            <w:pPr>
              <w:widowControl w:val="0"/>
              <w:spacing w:before="54" w:line="240" w:lineRule="auto"/>
              <w:ind w:left="268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bookmarkEnd w:id="0"/>
    </w:tbl>
    <w:p w:rsidR="009C2FFA" w:rsidRPr="00FE1800" w:rsidRDefault="009C2FFA" w:rsidP="0050250F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sectPr w:rsidR="009C2FFA" w:rsidRPr="00FE1800" w:rsidSect="005F68AC">
      <w:type w:val="continuous"/>
      <w:pgSz w:w="11904" w:h="16838"/>
      <w:pgMar w:top="1134" w:right="850" w:bottom="1134" w:left="1540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7A70E45-0811-4D08-9401-925F0351F116}"/>
    <w:embedBold r:id="rId2" w:fontKey="{5992CC17-8A51-40F4-8E07-E2522A240C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FED6B4C-0AA9-4E93-9B6C-713961AA7948}"/>
  </w:font>
  <w:font w:name="OFPXQ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XMJMH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BFE5B94-900B-43FB-BB2C-CF70743399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attachedTemplate r:id="rId1"/>
  <w:defaultTabStop w:val="720"/>
  <w:characterSpacingControl w:val="doNotCompress"/>
  <w:compat/>
  <w:rsids>
    <w:rsidRoot w:val="00FE1800"/>
    <w:rsid w:val="00002CCB"/>
    <w:rsid w:val="00211F52"/>
    <w:rsid w:val="0050250F"/>
    <w:rsid w:val="00536AA6"/>
    <w:rsid w:val="005F68AC"/>
    <w:rsid w:val="007F036B"/>
    <w:rsid w:val="00844EA9"/>
    <w:rsid w:val="009C2FFA"/>
    <w:rsid w:val="00BA11D2"/>
    <w:rsid w:val="00CA6769"/>
    <w:rsid w:val="00D102B3"/>
    <w:rsid w:val="00FE1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8AC"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5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8;&#1045;&#1040;&#1058;&#1056;\&#1088;&#1077;&#1078;&#1080;&#1084;%20&#1088;&#1072;&#1073;&#1086;&#1090;&#1099;%20&#1090;&#1077;&#1072;&#1090;&#1088;%20(pdf.io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режим работы театр (pdf.io).dot</Template>
  <TotalTime>73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Links>
    <vt:vector size="6" baseType="variant">
      <vt:variant>
        <vt:i4>1966140</vt:i4>
      </vt:variant>
      <vt:variant>
        <vt:i4>0</vt:i4>
      </vt:variant>
      <vt:variant>
        <vt:i4>0</vt:i4>
      </vt:variant>
      <vt:variant>
        <vt:i4>5</vt:i4>
      </vt:variant>
      <vt:variant>
        <vt:lpwstr>mailto:gimnazija.6@yandex.ru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я</cp:lastModifiedBy>
  <cp:revision>7</cp:revision>
  <dcterms:created xsi:type="dcterms:W3CDTF">2022-12-25T16:10:00Z</dcterms:created>
  <dcterms:modified xsi:type="dcterms:W3CDTF">2025-03-08T15:43:00Z</dcterms:modified>
</cp:coreProperties>
</file>