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769" w:rsidRDefault="00CA6769" w:rsidP="00CA6769">
      <w:pPr>
        <w:spacing w:after="200"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  <w:bookmarkStart w:id="0" w:name="_page_4_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BD4826" wp14:editId="6385DA14">
            <wp:extent cx="1028700" cy="876300"/>
            <wp:effectExtent l="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69" w:rsidRDefault="00CA6769" w:rsidP="00CA6769">
      <w:pPr>
        <w:spacing w:line="254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ДОНЕЦКАЯ НАРОДНАЯ РЕСПУБЛИКА</w:t>
      </w:r>
    </w:p>
    <w:p w:rsidR="00CA6769" w:rsidRDefault="00CA6769" w:rsidP="00CA6769">
      <w:pPr>
        <w:spacing w:line="25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CA6769" w:rsidRDefault="00CA6769" w:rsidP="00CA6769">
      <w:pPr>
        <w:spacing w:line="254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«УРЗУФСКАЯ ШКОЛА» АДМИНИСТРАЦИИ ПЕРШОТРАВНЕВОГО РАЙОНА</w:t>
      </w:r>
    </w:p>
    <w:p w:rsidR="009C2FFA" w:rsidRDefault="009C2FFA">
      <w:pPr>
        <w:spacing w:line="240" w:lineRule="exact"/>
        <w:rPr>
          <w:sz w:val="24"/>
          <w:szCs w:val="24"/>
        </w:rPr>
      </w:pPr>
    </w:p>
    <w:p w:rsidR="009C2FFA" w:rsidRDefault="009C2FFA">
      <w:pPr>
        <w:spacing w:line="240" w:lineRule="exact"/>
        <w:rPr>
          <w:sz w:val="24"/>
          <w:szCs w:val="24"/>
        </w:rPr>
      </w:pPr>
    </w:p>
    <w:p w:rsidR="009C2FFA" w:rsidRDefault="009C2FFA">
      <w:pPr>
        <w:spacing w:line="240" w:lineRule="exact"/>
        <w:rPr>
          <w:sz w:val="24"/>
          <w:szCs w:val="24"/>
        </w:rPr>
      </w:pPr>
    </w:p>
    <w:p w:rsidR="00CA6769" w:rsidRDefault="00CA6769">
      <w:pPr>
        <w:spacing w:line="240" w:lineRule="exact"/>
        <w:rPr>
          <w:sz w:val="24"/>
          <w:szCs w:val="24"/>
        </w:rPr>
      </w:pPr>
    </w:p>
    <w:p w:rsidR="00CA6769" w:rsidRDefault="00CA6769">
      <w:pPr>
        <w:spacing w:line="240" w:lineRule="exact"/>
        <w:rPr>
          <w:sz w:val="24"/>
          <w:szCs w:val="24"/>
        </w:rPr>
      </w:pPr>
    </w:p>
    <w:p w:rsidR="009C2FFA" w:rsidRPr="00FE1800" w:rsidRDefault="007F036B" w:rsidP="00FE180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Р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Е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Ж</w:t>
      </w:r>
      <w:r w:rsidRPr="00FE1800">
        <w:rPr>
          <w:rFonts w:ascii="Times New Roman" w:eastAsia="OFPXQ+TimesNewRomanPSMT" w:hAnsi="Times New Roman" w:cs="Times New Roman"/>
          <w:color w:val="000000"/>
          <w:spacing w:val="3"/>
          <w:sz w:val="28"/>
          <w:szCs w:val="28"/>
        </w:rPr>
        <w:t>И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М</w:t>
      </w:r>
      <w:r w:rsidRPr="00FE1800">
        <w:rPr>
          <w:rFonts w:ascii="Times New Roman" w:eastAsia="OFPXQ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РА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Б</w:t>
      </w:r>
      <w:r w:rsidRPr="00FE1800">
        <w:rPr>
          <w:rFonts w:ascii="Times New Roman" w:eastAsia="OFPXQ+TimesNewRomanPSMT" w:hAnsi="Times New Roman" w:cs="Times New Roman"/>
          <w:color w:val="000000"/>
          <w:spacing w:val="1"/>
          <w:sz w:val="28"/>
          <w:szCs w:val="28"/>
        </w:rPr>
        <w:t>О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ТЫ</w:t>
      </w:r>
      <w:r w:rsidRPr="00FE1800">
        <w:rPr>
          <w:rFonts w:ascii="Times New Roman" w:eastAsia="OFPXQ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E1800">
        <w:rPr>
          <w:rFonts w:ascii="Times New Roman" w:eastAsia="OFPXQ+TimesNewRomanPSMT" w:hAnsi="Times New Roman" w:cs="Times New Roman"/>
          <w:color w:val="000000"/>
          <w:spacing w:val="4"/>
          <w:w w:val="99"/>
          <w:sz w:val="28"/>
          <w:szCs w:val="28"/>
        </w:rPr>
        <w:t>Ш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К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О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Л</w:t>
      </w:r>
      <w:r w:rsidRPr="00FE1800">
        <w:rPr>
          <w:rFonts w:ascii="Times New Roman" w:eastAsia="OFPXQ+TimesNewRomanPSMT" w:hAnsi="Times New Roman" w:cs="Times New Roman"/>
          <w:color w:val="000000"/>
          <w:spacing w:val="6"/>
          <w:sz w:val="28"/>
          <w:szCs w:val="28"/>
        </w:rPr>
        <w:t>Ь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НО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w w:val="99"/>
          <w:sz w:val="28"/>
          <w:szCs w:val="28"/>
        </w:rPr>
        <w:t>Г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О</w:t>
      </w:r>
      <w:r w:rsidRPr="00FE1800">
        <w:rPr>
          <w:rFonts w:ascii="Times New Roman" w:eastAsia="OFPXQ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Т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Е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А</w:t>
      </w:r>
      <w:r w:rsidRPr="00FE1800">
        <w:rPr>
          <w:rFonts w:ascii="Times New Roman" w:eastAsia="OFPXQ+TimesNewRomanPSMT" w:hAnsi="Times New Roman" w:cs="Times New Roman"/>
          <w:color w:val="000000"/>
          <w:spacing w:val="-2"/>
          <w:sz w:val="28"/>
          <w:szCs w:val="28"/>
        </w:rPr>
        <w:t>Т</w:t>
      </w:r>
      <w:r w:rsidRPr="00FE1800">
        <w:rPr>
          <w:rFonts w:ascii="Times New Roman" w:eastAsia="OFPXQ+TimesNewRomanPSMT" w:hAnsi="Times New Roman" w:cs="Times New Roman"/>
          <w:color w:val="000000"/>
          <w:spacing w:val="-1"/>
          <w:sz w:val="28"/>
          <w:szCs w:val="28"/>
        </w:rPr>
        <w:t>Р</w:t>
      </w:r>
      <w:r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А</w:t>
      </w:r>
    </w:p>
    <w:p w:rsidR="009C2FFA" w:rsidRPr="00FE1800" w:rsidRDefault="009C2FFA" w:rsidP="00FE1800">
      <w:pPr>
        <w:spacing w:after="42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C2FFA" w:rsidRPr="00FE1800" w:rsidRDefault="00FE1800" w:rsidP="00FE1800">
      <w:pPr>
        <w:widowControl w:val="0"/>
        <w:spacing w:line="240" w:lineRule="auto"/>
        <w:ind w:left="2635" w:right="-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OFPXQ+TimesNewRomanPSMT" w:hAnsi="Times New Roman" w:cs="Times New Roman"/>
          <w:b/>
          <w:color w:val="000000"/>
          <w:sz w:val="28"/>
          <w:szCs w:val="28"/>
        </w:rPr>
        <w:t xml:space="preserve">        </w:t>
      </w:r>
      <w:r w:rsidR="00CA6769">
        <w:rPr>
          <w:rFonts w:ascii="Times New Roman" w:eastAsia="OFPXQ+TimesNewRomanPSMT" w:hAnsi="Times New Roman" w:cs="Times New Roman"/>
          <w:b/>
          <w:color w:val="000000"/>
          <w:sz w:val="28"/>
          <w:szCs w:val="28"/>
        </w:rPr>
        <w:t xml:space="preserve">    </w:t>
      </w:r>
      <w:r>
        <w:rPr>
          <w:rFonts w:ascii="Times New Roman" w:eastAsia="OFPXQ+TimesNewRomanPSMT" w:hAnsi="Times New Roman" w:cs="Times New Roman"/>
          <w:b/>
          <w:color w:val="000000"/>
          <w:sz w:val="28"/>
          <w:szCs w:val="28"/>
        </w:rPr>
        <w:t xml:space="preserve">  </w:t>
      </w:r>
      <w:r w:rsidR="00CA6769">
        <w:rPr>
          <w:rFonts w:ascii="Times New Roman" w:eastAsia="OFPXQ+TimesNewRomanPSMT" w:hAnsi="Times New Roman" w:cs="Times New Roman"/>
          <w:b/>
          <w:color w:val="000000"/>
          <w:sz w:val="28"/>
          <w:szCs w:val="28"/>
        </w:rPr>
        <w:t>«ПАРАДИЗ</w:t>
      </w:r>
      <w:r w:rsidR="00536AA6" w:rsidRPr="00FE1800">
        <w:rPr>
          <w:rFonts w:ascii="Times New Roman" w:eastAsia="OFPXQ+TimesNewRomanPSMT" w:hAnsi="Times New Roman" w:cs="Times New Roman"/>
          <w:b/>
          <w:color w:val="000000"/>
          <w:sz w:val="28"/>
          <w:szCs w:val="28"/>
        </w:rPr>
        <w:t>»</w:t>
      </w:r>
    </w:p>
    <w:p w:rsidR="00536AA6" w:rsidRPr="00FE1800" w:rsidRDefault="00536AA6" w:rsidP="00FE1800">
      <w:pPr>
        <w:widowControl w:val="0"/>
        <w:spacing w:line="240" w:lineRule="auto"/>
        <w:ind w:left="831" w:right="-20"/>
        <w:jc w:val="center"/>
        <w:rPr>
          <w:rFonts w:ascii="Times New Roman" w:eastAsia="OFPXQ+TimesNewRomanPSMT" w:hAnsi="Times New Roman" w:cs="Times New Roman"/>
          <w:color w:val="000000"/>
          <w:sz w:val="28"/>
          <w:szCs w:val="28"/>
        </w:rPr>
      </w:pPr>
    </w:p>
    <w:p w:rsidR="009C2FFA" w:rsidRPr="00FE1800" w:rsidRDefault="00CA6769" w:rsidP="00CA6769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OFPXQ+TimesNewRomanPSMT" w:hAnsi="Times New Roman" w:cs="Times New Roman"/>
          <w:color w:val="000000"/>
          <w:sz w:val="28"/>
          <w:szCs w:val="28"/>
        </w:rPr>
        <w:t xml:space="preserve">                                          </w:t>
      </w:r>
      <w:r w:rsidR="007F036B"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на</w:t>
      </w:r>
      <w:r w:rsidR="007F036B" w:rsidRPr="00FE1800">
        <w:rPr>
          <w:rFonts w:ascii="Times New Roman" w:eastAsia="OFPXQ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2023</w:t>
      </w:r>
      <w:r w:rsidR="007F036B" w:rsidRPr="00FE1800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2024</w:t>
      </w:r>
      <w:r w:rsidR="007F036B" w:rsidRPr="00FE1800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="007F036B"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учеб</w:t>
      </w:r>
      <w:r w:rsidR="007F036B" w:rsidRPr="00FE1800">
        <w:rPr>
          <w:rFonts w:ascii="Times New Roman" w:eastAsia="OFPXQ+TimesNewRomanPSMT" w:hAnsi="Times New Roman" w:cs="Times New Roman"/>
          <w:color w:val="000000"/>
          <w:w w:val="99"/>
          <w:sz w:val="28"/>
          <w:szCs w:val="28"/>
        </w:rPr>
        <w:t>н</w:t>
      </w:r>
      <w:r w:rsidR="007F036B"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ы</w:t>
      </w:r>
      <w:r w:rsidR="007F036B" w:rsidRPr="00FE1800">
        <w:rPr>
          <w:rFonts w:ascii="Times New Roman" w:eastAsia="OFPXQ+TimesNewRomanPSMT" w:hAnsi="Times New Roman" w:cs="Times New Roman"/>
          <w:color w:val="000000"/>
          <w:w w:val="99"/>
          <w:sz w:val="28"/>
          <w:szCs w:val="28"/>
        </w:rPr>
        <w:t>й</w:t>
      </w:r>
      <w:r w:rsidR="007F036B"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 xml:space="preserve"> </w:t>
      </w:r>
      <w:r w:rsidR="007F036B" w:rsidRPr="00FE1800">
        <w:rPr>
          <w:rFonts w:ascii="Times New Roman" w:eastAsia="OFPXQ+TimesNewRomanPSMT" w:hAnsi="Times New Roman" w:cs="Times New Roman"/>
          <w:color w:val="000000"/>
          <w:spacing w:val="3"/>
          <w:w w:val="99"/>
          <w:sz w:val="28"/>
          <w:szCs w:val="28"/>
        </w:rPr>
        <w:t>г</w:t>
      </w:r>
      <w:r w:rsidR="007F036B" w:rsidRPr="00FE1800">
        <w:rPr>
          <w:rFonts w:ascii="Times New Roman" w:eastAsia="OFPXQ+TimesNewRomanPSMT" w:hAnsi="Times New Roman" w:cs="Times New Roman"/>
          <w:color w:val="000000"/>
          <w:sz w:val="28"/>
          <w:szCs w:val="28"/>
        </w:rPr>
        <w:t>од</w:t>
      </w:r>
    </w:p>
    <w:p w:rsidR="009C2FFA" w:rsidRPr="00FE1800" w:rsidRDefault="009C2FFA" w:rsidP="00FE1800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9C2FFA" w:rsidRPr="00FE1800" w:rsidRDefault="009C2FFA" w:rsidP="00FE1800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4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4"/>
        <w:gridCol w:w="2217"/>
        <w:gridCol w:w="3508"/>
      </w:tblGrid>
      <w:tr w:rsidR="00211F52" w:rsidRPr="00FE1800" w:rsidTr="00211F52">
        <w:trPr>
          <w:cantSplit/>
          <w:trHeight w:hRule="exact" w:val="1123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585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Ре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-4"/>
                <w:w w:val="99"/>
                <w:sz w:val="28"/>
                <w:szCs w:val="28"/>
              </w:rPr>
              <w:t>ж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w w:val="99"/>
                <w:sz w:val="28"/>
                <w:szCs w:val="28"/>
              </w:rPr>
              <w:t>им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3"/>
                <w:w w:val="99"/>
                <w:sz w:val="28"/>
                <w:szCs w:val="28"/>
              </w:rPr>
              <w:t>р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або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ы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49" w:line="240" w:lineRule="auto"/>
              <w:ind w:left="729" w:right="-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4"/>
                <w:w w:val="99"/>
                <w:sz w:val="28"/>
                <w:szCs w:val="28"/>
              </w:rPr>
              <w:t>р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  <w:p w:rsidR="00211F52" w:rsidRPr="00FE1800" w:rsidRDefault="00211F52" w:rsidP="00211F52">
            <w:pPr>
              <w:spacing w:after="29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F52" w:rsidRPr="00FE1800" w:rsidRDefault="00211F52" w:rsidP="00211F52">
            <w:pPr>
              <w:widowControl w:val="0"/>
              <w:spacing w:line="240" w:lineRule="auto"/>
              <w:ind w:left="139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line="240" w:lineRule="auto"/>
              <w:ind w:left="75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OFPXQ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-2"/>
                <w:sz w:val="28"/>
                <w:szCs w:val="28"/>
              </w:rPr>
              <w:t>с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1"/>
                <w:w w:val="99"/>
                <w:sz w:val="28"/>
                <w:szCs w:val="28"/>
              </w:rPr>
              <w:t>р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1"/>
                <w:sz w:val="28"/>
                <w:szCs w:val="28"/>
              </w:rPr>
              <w:t>ове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я</w:t>
            </w:r>
          </w:p>
        </w:tc>
      </w:tr>
      <w:tr w:rsidR="00211F52" w:rsidRPr="00FE1800" w:rsidTr="00211F52">
        <w:trPr>
          <w:cantSplit/>
          <w:trHeight w:hRule="exact" w:val="1123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585" w:right="-20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49" w:line="240" w:lineRule="auto"/>
              <w:ind w:left="729" w:right="-20"/>
              <w:jc w:val="center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13.10-15.45</w:t>
            </w: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line="240" w:lineRule="auto"/>
              <w:ind w:left="758" w:right="-20"/>
              <w:rPr>
                <w:rFonts w:ascii="Times New Roman" w:eastAsia="OFPXQ+TimesNewRomanPSMT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211F52" w:rsidRPr="00FE1800" w:rsidTr="00211F52">
        <w:trPr>
          <w:cantSplit/>
          <w:trHeight w:hRule="exact" w:val="1123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585" w:right="-20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line="240" w:lineRule="auto"/>
              <w:ind w:left="489" w:right="-20"/>
              <w:jc w:val="center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 xml:space="preserve">  13.10 -15.45</w:t>
            </w:r>
          </w:p>
          <w:p w:rsidR="00211F52" w:rsidRPr="00FE1800" w:rsidRDefault="00211F52" w:rsidP="00211F52">
            <w:pPr>
              <w:widowControl w:val="0"/>
              <w:spacing w:before="49" w:line="240" w:lineRule="auto"/>
              <w:ind w:right="-20"/>
              <w:jc w:val="center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988" w:right="-20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211F52" w:rsidRPr="00FE1800" w:rsidTr="00211F52">
        <w:trPr>
          <w:cantSplit/>
          <w:trHeight w:hRule="exact" w:val="1123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585" w:right="-20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Default="00211F52" w:rsidP="00211F52">
            <w:pPr>
              <w:widowControl w:val="0"/>
              <w:spacing w:line="240" w:lineRule="auto"/>
              <w:ind w:left="489" w:right="-20"/>
              <w:jc w:val="center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13.10-16.40</w:t>
            </w: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988" w:right="-20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211F52" w:rsidRPr="00FE1800" w:rsidTr="00211F52">
        <w:trPr>
          <w:cantSplit/>
          <w:trHeight w:hRule="exact" w:val="1123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585" w:right="-20"/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OFPXQ+TimesNewRomanPSMT" w:hAnsi="Times New Roman" w:cs="Times New Roman"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Default="00211F52" w:rsidP="00211F52">
            <w:pPr>
              <w:widowControl w:val="0"/>
              <w:spacing w:line="240" w:lineRule="auto"/>
              <w:ind w:left="489" w:right="-20"/>
              <w:jc w:val="center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16.00-16.45</w:t>
            </w: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988" w:right="-20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  <w:tr w:rsidR="00211F52" w:rsidRPr="00FE1800" w:rsidTr="00211F52">
        <w:trPr>
          <w:cantSplit/>
          <w:trHeight w:hRule="exact" w:val="1127"/>
        </w:trPr>
        <w:tc>
          <w:tcPr>
            <w:tcW w:w="2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518" w:right="-20"/>
              <w:rPr>
                <w:rFonts w:ascii="Times New Roman" w:eastAsia="XMJMH+TimesNewRomanPSMT" w:hAnsi="Times New Roman" w:cs="Times New Roman"/>
                <w:color w:val="000000"/>
                <w:spacing w:val="-2"/>
                <w:sz w:val="28"/>
                <w:szCs w:val="28"/>
              </w:rPr>
            </w:pPr>
          </w:p>
          <w:p w:rsidR="00211F52" w:rsidRPr="00FE1800" w:rsidRDefault="00211F52" w:rsidP="00211F52">
            <w:pPr>
              <w:widowControl w:val="0"/>
              <w:spacing w:before="54" w:line="240" w:lineRule="auto"/>
              <w:ind w:left="518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2"/>
                <w:sz w:val="28"/>
                <w:szCs w:val="28"/>
              </w:rPr>
              <w:t>Пятница</w:t>
            </w:r>
          </w:p>
        </w:tc>
        <w:tc>
          <w:tcPr>
            <w:tcW w:w="2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Default="00211F52" w:rsidP="00211F52">
            <w:pPr>
              <w:spacing w:after="29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F52" w:rsidRDefault="00211F52" w:rsidP="00211F52">
            <w:pPr>
              <w:spacing w:after="29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1F52" w:rsidRPr="00FE1800" w:rsidRDefault="00211F52" w:rsidP="00211F52">
            <w:pPr>
              <w:spacing w:after="29"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14.05-15.45</w:t>
            </w:r>
          </w:p>
          <w:p w:rsidR="00211F52" w:rsidRPr="00FE1800" w:rsidRDefault="00211F52" w:rsidP="00211F52">
            <w:pPr>
              <w:widowControl w:val="0"/>
              <w:spacing w:line="240" w:lineRule="auto"/>
              <w:ind w:left="489" w:right="-20"/>
              <w:jc w:val="center"/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</w:pPr>
          </w:p>
          <w:p w:rsidR="00211F52" w:rsidRPr="00FE1800" w:rsidRDefault="00211F52" w:rsidP="00211F52">
            <w:pPr>
              <w:widowControl w:val="0"/>
              <w:spacing w:line="240" w:lineRule="auto"/>
              <w:ind w:left="489" w:right="-2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11F52" w:rsidRPr="00FE1800" w:rsidRDefault="00211F52" w:rsidP="00211F52">
            <w:pPr>
              <w:widowControl w:val="0"/>
              <w:spacing w:before="54" w:line="240" w:lineRule="auto"/>
              <w:ind w:left="153" w:right="-2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 xml:space="preserve">             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w w:val="99"/>
                <w:sz w:val="28"/>
                <w:szCs w:val="28"/>
              </w:rPr>
              <w:t>т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5"/>
                <w:sz w:val="28"/>
                <w:szCs w:val="28"/>
              </w:rPr>
              <w:t>о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ы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й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pacing w:val="-1"/>
                <w:sz w:val="28"/>
                <w:szCs w:val="28"/>
              </w:rPr>
              <w:t>а</w:t>
            </w:r>
            <w:r w:rsidRPr="00FE1800">
              <w:rPr>
                <w:rFonts w:ascii="Times New Roman" w:eastAsia="XMJMH+TimesNewRomanPSMT" w:hAnsi="Times New Roman" w:cs="Times New Roman"/>
                <w:color w:val="000000"/>
                <w:sz w:val="28"/>
                <w:szCs w:val="28"/>
              </w:rPr>
              <w:t>л</w:t>
            </w:r>
          </w:p>
        </w:tc>
      </w:tr>
    </w:tbl>
    <w:p w:rsidR="009C2FFA" w:rsidRPr="00FE1800" w:rsidRDefault="009C2FF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C2FFA" w:rsidRPr="00FE1800" w:rsidRDefault="009C2FF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C2FFA" w:rsidRPr="00FE1800" w:rsidRDefault="009C2FFA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9C2FFA" w:rsidRPr="00FE1800" w:rsidRDefault="009C2FFA">
      <w:pPr>
        <w:spacing w:after="6" w:line="160" w:lineRule="exact"/>
        <w:rPr>
          <w:rFonts w:ascii="Times New Roman" w:hAnsi="Times New Roman" w:cs="Times New Roman"/>
          <w:sz w:val="28"/>
          <w:szCs w:val="28"/>
        </w:rPr>
      </w:pPr>
    </w:p>
    <w:bookmarkEnd w:id="0"/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>
      <w:pPr>
        <w:rPr>
          <w:rFonts w:ascii="Times New Roman" w:hAnsi="Times New Roman" w:cs="Times New Roman"/>
          <w:sz w:val="28"/>
          <w:szCs w:val="28"/>
        </w:rPr>
      </w:pPr>
    </w:p>
    <w:p w:rsidR="00211F52" w:rsidRDefault="00211F52" w:rsidP="00211F52">
      <w:pPr>
        <w:tabs>
          <w:tab w:val="left" w:pos="720"/>
          <w:tab w:val="left" w:pos="1440"/>
          <w:tab w:val="left" w:pos="2160"/>
          <w:tab w:val="left" w:pos="2880"/>
          <w:tab w:val="left" w:pos="5595"/>
        </w:tabs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директора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Л.В.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Котлубей</w:t>
      </w:r>
      <w:proofErr w:type="spellEnd"/>
    </w:p>
    <w:p w:rsidR="00211F52" w:rsidRDefault="00211F52" w:rsidP="00211F52">
      <w:pPr>
        <w:tabs>
          <w:tab w:val="left" w:pos="720"/>
          <w:tab w:val="left" w:pos="1440"/>
          <w:tab w:val="left" w:pos="2160"/>
          <w:tab w:val="left" w:pos="2880"/>
          <w:tab w:val="left" w:pos="5595"/>
        </w:tabs>
        <w:rPr>
          <w:rFonts w:ascii="Times New Roman" w:hAnsi="Times New Roman" w:cs="Times New Roman"/>
          <w:sz w:val="28"/>
          <w:szCs w:val="28"/>
        </w:rPr>
      </w:pPr>
    </w:p>
    <w:p w:rsidR="00BA11D2" w:rsidRPr="00BA11D2" w:rsidRDefault="00BA11D2">
      <w:pPr>
        <w:rPr>
          <w:rFonts w:ascii="Times New Roman" w:hAnsi="Times New Roman" w:cs="Times New Roman"/>
          <w:sz w:val="28"/>
          <w:szCs w:val="28"/>
        </w:rPr>
      </w:pPr>
      <w:r w:rsidRPr="00BA11D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gramStart"/>
      <w:r w:rsidRPr="00BA11D2">
        <w:rPr>
          <w:rFonts w:ascii="Times New Roman" w:hAnsi="Times New Roman" w:cs="Times New Roman"/>
          <w:sz w:val="28"/>
          <w:szCs w:val="28"/>
        </w:rPr>
        <w:t>школьного  театра</w:t>
      </w:r>
      <w:proofErr w:type="gramEnd"/>
      <w:r w:rsidRPr="00BA11D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11F52">
        <w:rPr>
          <w:rFonts w:ascii="Times New Roman" w:hAnsi="Times New Roman" w:cs="Times New Roman"/>
          <w:sz w:val="28"/>
          <w:szCs w:val="28"/>
        </w:rPr>
        <w:t>Т.Г. Гут</w:t>
      </w:r>
      <w:bookmarkStart w:id="1" w:name="_GoBack"/>
      <w:bookmarkEnd w:id="1"/>
    </w:p>
    <w:sectPr w:rsidR="00BA11D2" w:rsidRPr="00BA11D2">
      <w:type w:val="continuous"/>
      <w:pgSz w:w="11904" w:h="16838"/>
      <w:pgMar w:top="1134" w:right="850" w:bottom="1134" w:left="154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1CE0BB9-13B7-4C6C-9992-1540075723FE}"/>
    <w:embedBold r:id="rId2" w:fontKey="{610C6F52-6A16-453D-B0BB-8C45E202CCD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FPXQ+TimesNewRomanPSMT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XMJMH+TimesNewRomanPSMT">
    <w:altName w:val="Arial Unicode MS"/>
    <w:charset w:val="01"/>
    <w:family w:val="auto"/>
    <w:pitch w:val="variable"/>
    <w:sig w:usb0="00000000" w:usb1="01010101" w:usb2="01010101" w:usb3="01010101" w:csb0="01010101" w:csb1="01010101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667D796-129F-4A0E-8F26-9E4FE279585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800"/>
    <w:rsid w:val="00002CCB"/>
    <w:rsid w:val="00211F52"/>
    <w:rsid w:val="00536AA6"/>
    <w:rsid w:val="007F036B"/>
    <w:rsid w:val="009C2FFA"/>
    <w:rsid w:val="00BA11D2"/>
    <w:rsid w:val="00CA6769"/>
    <w:rsid w:val="00D102B3"/>
    <w:rsid w:val="00FE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669DBD-441F-4D62-A5B1-64E7DA115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8;&#1045;&#1040;&#1058;&#1056;\&#1088;&#1077;&#1078;&#1080;&#1084;%20&#1088;&#1072;&#1073;&#1086;&#1090;&#1099;%20&#1090;&#1077;&#1072;&#1090;&#1088;%20(pdf.io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режим работы театр (pdf.io)</Template>
  <TotalTime>68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</CharactersWithSpaces>
  <SharedDoc>false</SharedDoc>
  <HLinks>
    <vt:vector size="6" baseType="variant">
      <vt:variant>
        <vt:i4>1966140</vt:i4>
      </vt:variant>
      <vt:variant>
        <vt:i4>0</vt:i4>
      </vt:variant>
      <vt:variant>
        <vt:i4>0</vt:i4>
      </vt:variant>
      <vt:variant>
        <vt:i4>5</vt:i4>
      </vt:variant>
      <vt:variant>
        <vt:lpwstr>mailto:gimnazija.6@yandex.ru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Lenovo</cp:lastModifiedBy>
  <cp:revision>5</cp:revision>
  <dcterms:created xsi:type="dcterms:W3CDTF">2022-12-25T16:10:00Z</dcterms:created>
  <dcterms:modified xsi:type="dcterms:W3CDTF">2023-10-09T09:26:00Z</dcterms:modified>
</cp:coreProperties>
</file>